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B87" w:rsidRDefault="00E42B87">
      <w:r w:rsidRPr="005D75BD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717pt;height:447pt;visibility:visible">
            <v:imagedata r:id="rId4" o:title=""/>
          </v:shape>
        </w:pict>
      </w:r>
    </w:p>
    <w:sectPr w:rsidR="00E42B87" w:rsidSect="00E71E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3836"/>
    <w:rsid w:val="002005E9"/>
    <w:rsid w:val="002A3B6F"/>
    <w:rsid w:val="004B1C4D"/>
    <w:rsid w:val="005D75BD"/>
    <w:rsid w:val="00D75CD1"/>
    <w:rsid w:val="00E21A8A"/>
    <w:rsid w:val="00E31822"/>
    <w:rsid w:val="00E33836"/>
    <w:rsid w:val="00E42B87"/>
    <w:rsid w:val="00E71ECD"/>
    <w:rsid w:val="00F42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1EC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338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338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0</Words>
  <Characters>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TuongVy</dc:creator>
  <cp:keywords/>
  <dc:description/>
  <cp:lastModifiedBy>h</cp:lastModifiedBy>
  <cp:revision>2</cp:revision>
  <dcterms:created xsi:type="dcterms:W3CDTF">2011-02-17T23:18:00Z</dcterms:created>
  <dcterms:modified xsi:type="dcterms:W3CDTF">2011-02-17T23:18:00Z</dcterms:modified>
</cp:coreProperties>
</file>